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FDB0" w14:textId="77777777" w:rsidR="000423B8" w:rsidRPr="000423B8" w:rsidRDefault="000423B8" w:rsidP="000423B8">
      <w:pPr>
        <w:rPr>
          <w:bCs/>
        </w:rPr>
      </w:pPr>
      <w:r w:rsidRPr="000423B8">
        <w:rPr>
          <w:bCs/>
        </w:rPr>
        <w:tab/>
      </w:r>
    </w:p>
    <w:p w14:paraId="2C5523AD" w14:textId="77777777" w:rsidR="000423B8" w:rsidRPr="000423B8" w:rsidRDefault="000423B8" w:rsidP="000423B8"/>
    <w:p w14:paraId="59467C69" w14:textId="77777777" w:rsidR="000423B8" w:rsidRPr="000423B8" w:rsidRDefault="000423B8" w:rsidP="000423B8">
      <w:pPr>
        <w:pStyle w:val="UltraHeading"/>
      </w:pPr>
      <w:r w:rsidRPr="000423B8">
        <w:t>Content brief</w:t>
      </w:r>
    </w:p>
    <w:p w14:paraId="001FBCD0" w14:textId="77777777" w:rsidR="000423B8" w:rsidRPr="000423B8" w:rsidRDefault="000423B8" w:rsidP="000423B8">
      <w:pPr>
        <w:pStyle w:val="Heading2"/>
      </w:pPr>
      <w:bookmarkStart w:id="0" w:name="_Toc393360638"/>
      <w:bookmarkStart w:id="1" w:name="_Toc319670692"/>
      <w:bookmarkEnd w:id="0"/>
      <w:r w:rsidRPr="000423B8">
        <w:t xml:space="preserve">Audience and content </w:t>
      </w:r>
      <w:bookmarkEnd w:id="1"/>
      <w:r w:rsidRPr="000423B8">
        <w:t xml:space="preserve">goal </w:t>
      </w:r>
    </w:p>
    <w:tbl>
      <w:tblPr>
        <w:tblStyle w:val="TableGridLight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2547"/>
        <w:gridCol w:w="7081"/>
      </w:tblGrid>
      <w:tr w:rsidR="000423B8" w:rsidRPr="000423B8" w14:paraId="7CC47C7F" w14:textId="77777777" w:rsidTr="00287DE5">
        <w:tc>
          <w:tcPr>
            <w:tcW w:w="2547" w:type="dxa"/>
          </w:tcPr>
          <w:p w14:paraId="5C9B23EB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Audience</w:t>
            </w:r>
          </w:p>
        </w:tc>
        <w:tc>
          <w:tcPr>
            <w:tcW w:w="7081" w:type="dxa"/>
          </w:tcPr>
          <w:p w14:paraId="46BDDC98" w14:textId="77777777" w:rsidR="000423B8" w:rsidRPr="000423B8" w:rsidRDefault="000423B8" w:rsidP="000423B8">
            <w:r w:rsidRPr="000423B8">
              <w:t>Who does your message need to reach?</w:t>
            </w:r>
          </w:p>
        </w:tc>
      </w:tr>
      <w:tr w:rsidR="000423B8" w:rsidRPr="000423B8" w14:paraId="72B657F3" w14:textId="77777777" w:rsidTr="00287DE5">
        <w:tc>
          <w:tcPr>
            <w:tcW w:w="2547" w:type="dxa"/>
          </w:tcPr>
          <w:p w14:paraId="18E906B4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Content goal</w:t>
            </w:r>
          </w:p>
        </w:tc>
        <w:tc>
          <w:tcPr>
            <w:tcW w:w="7081" w:type="dxa"/>
          </w:tcPr>
          <w:p w14:paraId="3EB2F6E4" w14:textId="77777777" w:rsidR="000423B8" w:rsidRPr="000423B8" w:rsidRDefault="000423B8" w:rsidP="000423B8">
            <w:r w:rsidRPr="000423B8">
              <w:t>What should the customer know or be able to do after reading this content?</w:t>
            </w:r>
          </w:p>
        </w:tc>
      </w:tr>
      <w:tr w:rsidR="000423B8" w:rsidRPr="000423B8" w14:paraId="1025D3D1" w14:textId="77777777" w:rsidTr="00287DE5">
        <w:tc>
          <w:tcPr>
            <w:tcW w:w="2547" w:type="dxa"/>
          </w:tcPr>
          <w:p w14:paraId="5858FE49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Performance measurement</w:t>
            </w:r>
          </w:p>
        </w:tc>
        <w:tc>
          <w:tcPr>
            <w:tcW w:w="7081" w:type="dxa"/>
          </w:tcPr>
          <w:p w14:paraId="69201DD8" w14:textId="77777777" w:rsidR="000423B8" w:rsidRPr="000423B8" w:rsidRDefault="000423B8" w:rsidP="000423B8">
            <w:r w:rsidRPr="000423B8">
              <w:t>How will you measure the success of your content? What does success look like?</w:t>
            </w:r>
          </w:p>
        </w:tc>
      </w:tr>
    </w:tbl>
    <w:p w14:paraId="163BC56E" w14:textId="77777777" w:rsidR="000423B8" w:rsidRPr="000423B8" w:rsidRDefault="000423B8" w:rsidP="000423B8">
      <w:pPr>
        <w:pStyle w:val="Heading2"/>
      </w:pPr>
      <w:r w:rsidRPr="000423B8">
        <w:t>Overview</w:t>
      </w:r>
    </w:p>
    <w:tbl>
      <w:tblPr>
        <w:tblStyle w:val="TableGridLight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2547"/>
        <w:gridCol w:w="7081"/>
      </w:tblGrid>
      <w:tr w:rsidR="000423B8" w:rsidRPr="000423B8" w14:paraId="1E7DB557" w14:textId="77777777" w:rsidTr="00287DE5">
        <w:tc>
          <w:tcPr>
            <w:tcW w:w="2547" w:type="dxa"/>
          </w:tcPr>
          <w:p w14:paraId="0E11D1E6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Page title</w:t>
            </w:r>
          </w:p>
        </w:tc>
        <w:tc>
          <w:tcPr>
            <w:tcW w:w="7081" w:type="dxa"/>
          </w:tcPr>
          <w:p w14:paraId="5CAE1C3A" w14:textId="77777777" w:rsidR="000423B8" w:rsidRPr="000423B8" w:rsidRDefault="000423B8" w:rsidP="000423B8"/>
        </w:tc>
      </w:tr>
      <w:tr w:rsidR="000423B8" w:rsidRPr="000423B8" w14:paraId="0E5041E5" w14:textId="77777777" w:rsidTr="00287DE5">
        <w:tc>
          <w:tcPr>
            <w:tcW w:w="2547" w:type="dxa"/>
          </w:tcPr>
          <w:p w14:paraId="57A27D08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Page location</w:t>
            </w:r>
          </w:p>
        </w:tc>
        <w:tc>
          <w:tcPr>
            <w:tcW w:w="7081" w:type="dxa"/>
          </w:tcPr>
          <w:p w14:paraId="0FA37F1D" w14:textId="77777777" w:rsidR="000423B8" w:rsidRPr="000423B8" w:rsidRDefault="000423B8" w:rsidP="000423B8">
            <w:r w:rsidRPr="000423B8">
              <w:t>Provide the website IA position or URL link for your page</w:t>
            </w:r>
          </w:p>
        </w:tc>
      </w:tr>
      <w:tr w:rsidR="000423B8" w:rsidRPr="000423B8" w14:paraId="651071C1" w14:textId="77777777" w:rsidTr="00287DE5">
        <w:tc>
          <w:tcPr>
            <w:tcW w:w="2547" w:type="dxa"/>
          </w:tcPr>
          <w:p w14:paraId="37FCB72C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Content owner</w:t>
            </w:r>
          </w:p>
        </w:tc>
        <w:tc>
          <w:tcPr>
            <w:tcW w:w="7081" w:type="dxa"/>
          </w:tcPr>
          <w:p w14:paraId="750BE9AC" w14:textId="77777777" w:rsidR="000423B8" w:rsidRPr="000423B8" w:rsidRDefault="000423B8" w:rsidP="000423B8"/>
        </w:tc>
      </w:tr>
      <w:tr w:rsidR="000423B8" w:rsidRPr="000423B8" w14:paraId="30D63677" w14:textId="77777777" w:rsidTr="00287DE5">
        <w:tc>
          <w:tcPr>
            <w:tcW w:w="2547" w:type="dxa"/>
          </w:tcPr>
          <w:p w14:paraId="42E8E622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Subject matter expert</w:t>
            </w:r>
          </w:p>
        </w:tc>
        <w:tc>
          <w:tcPr>
            <w:tcW w:w="7081" w:type="dxa"/>
          </w:tcPr>
          <w:p w14:paraId="7BD18B34" w14:textId="77777777" w:rsidR="000423B8" w:rsidRPr="000423B8" w:rsidRDefault="000423B8" w:rsidP="000423B8"/>
        </w:tc>
      </w:tr>
      <w:tr w:rsidR="000423B8" w:rsidRPr="000423B8" w14:paraId="7433C2D5" w14:textId="77777777" w:rsidTr="00287DE5">
        <w:tc>
          <w:tcPr>
            <w:tcW w:w="2547" w:type="dxa"/>
          </w:tcPr>
          <w:p w14:paraId="24F42E5A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Approved by</w:t>
            </w:r>
          </w:p>
        </w:tc>
        <w:tc>
          <w:tcPr>
            <w:tcW w:w="7081" w:type="dxa"/>
          </w:tcPr>
          <w:p w14:paraId="46A2F23C" w14:textId="77777777" w:rsidR="000423B8" w:rsidRPr="000423B8" w:rsidRDefault="000423B8" w:rsidP="000423B8"/>
        </w:tc>
      </w:tr>
      <w:tr w:rsidR="000423B8" w:rsidRPr="000423B8" w14:paraId="7C9B1EC4" w14:textId="77777777" w:rsidTr="00287DE5">
        <w:tc>
          <w:tcPr>
            <w:tcW w:w="2547" w:type="dxa"/>
          </w:tcPr>
          <w:p w14:paraId="00C659D2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Approval date</w:t>
            </w:r>
          </w:p>
        </w:tc>
        <w:tc>
          <w:tcPr>
            <w:tcW w:w="7081" w:type="dxa"/>
          </w:tcPr>
          <w:p w14:paraId="54708B41" w14:textId="77777777" w:rsidR="000423B8" w:rsidRPr="000423B8" w:rsidRDefault="000423B8" w:rsidP="000423B8"/>
        </w:tc>
      </w:tr>
      <w:tr w:rsidR="000423B8" w:rsidRPr="000423B8" w14:paraId="368D1B63" w14:textId="77777777" w:rsidTr="00287DE5">
        <w:tc>
          <w:tcPr>
            <w:tcW w:w="2547" w:type="dxa"/>
          </w:tcPr>
          <w:p w14:paraId="65F84EEB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‘Go live’ date</w:t>
            </w:r>
          </w:p>
        </w:tc>
        <w:tc>
          <w:tcPr>
            <w:tcW w:w="7081" w:type="dxa"/>
          </w:tcPr>
          <w:p w14:paraId="01F8882F" w14:textId="77777777" w:rsidR="000423B8" w:rsidRPr="000423B8" w:rsidRDefault="000423B8" w:rsidP="000423B8"/>
        </w:tc>
      </w:tr>
      <w:tr w:rsidR="000423B8" w:rsidRPr="000423B8" w14:paraId="61FDCB48" w14:textId="77777777" w:rsidTr="00287DE5">
        <w:tc>
          <w:tcPr>
            <w:tcW w:w="2547" w:type="dxa"/>
          </w:tcPr>
          <w:p w14:paraId="5E60742A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Review frequency</w:t>
            </w:r>
          </w:p>
        </w:tc>
        <w:tc>
          <w:tcPr>
            <w:tcW w:w="7081" w:type="dxa"/>
          </w:tcPr>
          <w:p w14:paraId="35555FE0" w14:textId="77777777" w:rsidR="000423B8" w:rsidRPr="000423B8" w:rsidRDefault="00000000" w:rsidP="000423B8">
            <w:sdt>
              <w:sdtPr>
                <w:id w:val="-1433266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3B8" w:rsidRPr="000423B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23B8" w:rsidRPr="000423B8">
              <w:t xml:space="preserve"> High—review content every 3 months or less</w:t>
            </w:r>
          </w:p>
          <w:p w14:paraId="274BEE71" w14:textId="77777777" w:rsidR="000423B8" w:rsidRPr="000423B8" w:rsidRDefault="00000000" w:rsidP="000423B8">
            <w:sdt>
              <w:sdtPr>
                <w:id w:val="193485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3B8" w:rsidRPr="000423B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23B8" w:rsidRPr="000423B8">
              <w:t xml:space="preserve"> Medium—review content every 6 months</w:t>
            </w:r>
          </w:p>
          <w:p w14:paraId="27072544" w14:textId="77777777" w:rsidR="000423B8" w:rsidRPr="000423B8" w:rsidRDefault="00000000" w:rsidP="000423B8">
            <w:sdt>
              <w:sdtPr>
                <w:id w:val="50032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3B8" w:rsidRPr="000423B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23B8" w:rsidRPr="000423B8">
              <w:t xml:space="preserve"> Low—review content every 12 months</w:t>
            </w:r>
          </w:p>
          <w:p w14:paraId="582D6EBA" w14:textId="77777777" w:rsidR="000423B8" w:rsidRPr="000423B8" w:rsidRDefault="00000000" w:rsidP="000423B8">
            <w:sdt>
              <w:sdtPr>
                <w:id w:val="142707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3B8" w:rsidRPr="000423B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23B8" w:rsidRPr="000423B8">
              <w:t xml:space="preserve"> Specific date</w:t>
            </w:r>
          </w:p>
        </w:tc>
      </w:tr>
    </w:tbl>
    <w:p w14:paraId="606C70B5" w14:textId="77777777" w:rsidR="000423B8" w:rsidRPr="000423B8" w:rsidRDefault="000423B8" w:rsidP="000423B8">
      <w:pPr>
        <w:rPr>
          <w:bCs/>
        </w:rPr>
      </w:pPr>
      <w:bookmarkStart w:id="2" w:name="_Content"/>
      <w:bookmarkStart w:id="3" w:name="_Maintenance"/>
      <w:bookmarkEnd w:id="2"/>
      <w:bookmarkEnd w:id="3"/>
    </w:p>
    <w:p w14:paraId="3B2CAAA4" w14:textId="77777777" w:rsidR="000423B8" w:rsidRPr="000423B8" w:rsidRDefault="000423B8" w:rsidP="000423B8">
      <w:pPr>
        <w:rPr>
          <w:bCs/>
        </w:rPr>
      </w:pPr>
      <w:r w:rsidRPr="000423B8">
        <w:br w:type="page"/>
      </w:r>
    </w:p>
    <w:p w14:paraId="3B9B3C15" w14:textId="77777777" w:rsidR="000423B8" w:rsidRPr="000423B8" w:rsidRDefault="000423B8" w:rsidP="000423B8">
      <w:pPr>
        <w:pStyle w:val="Heading2"/>
      </w:pPr>
      <w:r w:rsidRPr="000423B8">
        <w:lastRenderedPageBreak/>
        <w:t>Content</w:t>
      </w:r>
    </w:p>
    <w:p w14:paraId="4D5CB7B0" w14:textId="77777777" w:rsidR="000423B8" w:rsidRPr="000423B8" w:rsidRDefault="000423B8" w:rsidP="000423B8">
      <w:pPr>
        <w:rPr>
          <w:b/>
        </w:rPr>
      </w:pPr>
      <w:r w:rsidRPr="000423B8">
        <w:t xml:space="preserve">Insert your web page content here. </w:t>
      </w:r>
    </w:p>
    <w:p w14:paraId="78FFAE68" w14:textId="77777777" w:rsidR="000423B8" w:rsidRPr="000423B8" w:rsidRDefault="000423B8" w:rsidP="000423B8">
      <w:pPr>
        <w:rPr>
          <w:bCs/>
        </w:rPr>
      </w:pPr>
      <w:r w:rsidRPr="000423B8">
        <w:rPr>
          <w:bCs/>
        </w:rPr>
        <w:br w:type="page"/>
      </w:r>
    </w:p>
    <w:p w14:paraId="03D2B2F6" w14:textId="77777777" w:rsidR="000423B8" w:rsidRPr="000423B8" w:rsidRDefault="000423B8" w:rsidP="000423B8">
      <w:pPr>
        <w:pStyle w:val="Heading2"/>
      </w:pPr>
      <w:bookmarkStart w:id="4" w:name="_Toc319670694"/>
      <w:r w:rsidRPr="000423B8">
        <w:lastRenderedPageBreak/>
        <w:t>Metadata</w:t>
      </w:r>
      <w:bookmarkEnd w:id="4"/>
    </w:p>
    <w:tbl>
      <w:tblPr>
        <w:tblW w:w="5000" w:type="pct"/>
        <w:tblBorders>
          <w:top w:val="single" w:sz="4" w:space="0" w:color="909090"/>
          <w:left w:val="single" w:sz="4" w:space="0" w:color="909090"/>
          <w:bottom w:val="single" w:sz="4" w:space="0" w:color="909090"/>
          <w:right w:val="single" w:sz="4" w:space="0" w:color="909090"/>
          <w:insideH w:val="single" w:sz="4" w:space="0" w:color="909090"/>
          <w:insideV w:val="single" w:sz="4" w:space="0" w:color="909090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2568"/>
        <w:gridCol w:w="7912"/>
      </w:tblGrid>
      <w:tr w:rsidR="000423B8" w:rsidRPr="000423B8" w14:paraId="2A11DDB1" w14:textId="77777777" w:rsidTr="00287DE5">
        <w:tc>
          <w:tcPr>
            <w:tcW w:w="1225" w:type="pct"/>
          </w:tcPr>
          <w:p w14:paraId="45283F7D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Page title</w:t>
            </w:r>
          </w:p>
        </w:tc>
        <w:tc>
          <w:tcPr>
            <w:tcW w:w="3775" w:type="pct"/>
          </w:tcPr>
          <w:p w14:paraId="34187A20" w14:textId="77777777" w:rsidR="000423B8" w:rsidRPr="000423B8" w:rsidRDefault="000423B8" w:rsidP="000423B8">
            <w:r w:rsidRPr="000423B8">
              <w:t>Format for franchise pages: Title | Franchise | Queensland Government</w:t>
            </w:r>
          </w:p>
        </w:tc>
      </w:tr>
      <w:tr w:rsidR="000423B8" w:rsidRPr="000423B8" w14:paraId="4E65432C" w14:textId="77777777" w:rsidTr="00287DE5">
        <w:tc>
          <w:tcPr>
            <w:tcW w:w="1225" w:type="pct"/>
          </w:tcPr>
          <w:p w14:paraId="0A728E65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Page description</w:t>
            </w:r>
          </w:p>
        </w:tc>
        <w:tc>
          <w:tcPr>
            <w:tcW w:w="3775" w:type="pct"/>
          </w:tcPr>
          <w:p w14:paraId="67CD69EB" w14:textId="77777777" w:rsidR="000423B8" w:rsidRPr="000423B8" w:rsidRDefault="000423B8" w:rsidP="000423B8">
            <w:r w:rsidRPr="000423B8">
              <w:t>Describe your page content in 150 characters or less</w:t>
            </w:r>
          </w:p>
        </w:tc>
      </w:tr>
      <w:tr w:rsidR="000423B8" w:rsidRPr="000423B8" w14:paraId="6195ADBB" w14:textId="77777777" w:rsidTr="00287DE5">
        <w:tc>
          <w:tcPr>
            <w:tcW w:w="1225" w:type="pct"/>
          </w:tcPr>
          <w:p w14:paraId="1DCED0EB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Keywords</w:t>
            </w:r>
          </w:p>
        </w:tc>
        <w:tc>
          <w:tcPr>
            <w:tcW w:w="3775" w:type="pct"/>
          </w:tcPr>
          <w:p w14:paraId="22318A5C" w14:textId="77777777" w:rsidR="000423B8" w:rsidRPr="000423B8" w:rsidRDefault="000423B8" w:rsidP="000423B8">
            <w:r w:rsidRPr="000423B8">
              <w:t>Select 3–6 keywords and 3–6 key phrases based on the page content</w:t>
            </w:r>
          </w:p>
        </w:tc>
      </w:tr>
    </w:tbl>
    <w:p w14:paraId="4636D59F" w14:textId="77777777" w:rsidR="000423B8" w:rsidRPr="000423B8" w:rsidRDefault="000423B8" w:rsidP="000423B8">
      <w:pPr>
        <w:pStyle w:val="Heading2"/>
      </w:pPr>
      <w:r w:rsidRPr="000423B8">
        <w:t>Supporting materials</w:t>
      </w:r>
    </w:p>
    <w:p w14:paraId="40AE03D0" w14:textId="77777777" w:rsidR="000423B8" w:rsidRPr="000423B8" w:rsidRDefault="000423B8" w:rsidP="000423B8">
      <w:pPr>
        <w:rPr>
          <w:bCs/>
          <w:iCs/>
        </w:rPr>
      </w:pPr>
      <w:bookmarkStart w:id="5" w:name="_Toc319670695"/>
      <w:bookmarkStart w:id="6" w:name="_Toc319670685"/>
      <w:r w:rsidRPr="000423B8">
        <w:rPr>
          <w:bCs/>
          <w:iCs/>
        </w:rPr>
        <w:t xml:space="preserve">Images or video </w:t>
      </w:r>
      <w:bookmarkEnd w:id="5"/>
    </w:p>
    <w:tbl>
      <w:tblPr>
        <w:tblW w:w="4996" w:type="pct"/>
        <w:tblBorders>
          <w:top w:val="single" w:sz="4" w:space="0" w:color="909090"/>
          <w:left w:val="single" w:sz="4" w:space="0" w:color="909090"/>
          <w:bottom w:val="single" w:sz="4" w:space="0" w:color="909090"/>
          <w:right w:val="single" w:sz="4" w:space="0" w:color="909090"/>
          <w:insideH w:val="single" w:sz="4" w:space="0" w:color="909090"/>
          <w:insideV w:val="single" w:sz="4" w:space="0" w:color="909090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2597"/>
        <w:gridCol w:w="7875"/>
      </w:tblGrid>
      <w:tr w:rsidR="000423B8" w:rsidRPr="000423B8" w14:paraId="7AFCB77B" w14:textId="77777777" w:rsidTr="00287DE5">
        <w:trPr>
          <w:cantSplit/>
        </w:trPr>
        <w:tc>
          <w:tcPr>
            <w:tcW w:w="1240" w:type="pct"/>
          </w:tcPr>
          <w:p w14:paraId="6ED50E3D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File path</w:t>
            </w:r>
          </w:p>
        </w:tc>
        <w:tc>
          <w:tcPr>
            <w:tcW w:w="3760" w:type="pct"/>
          </w:tcPr>
          <w:p w14:paraId="7E902587" w14:textId="77777777" w:rsidR="000423B8" w:rsidRPr="000423B8" w:rsidRDefault="000423B8" w:rsidP="000423B8"/>
        </w:tc>
      </w:tr>
      <w:tr w:rsidR="000423B8" w:rsidRPr="000423B8" w14:paraId="6C9B1901" w14:textId="77777777" w:rsidTr="00287DE5">
        <w:trPr>
          <w:cantSplit/>
        </w:trPr>
        <w:tc>
          <w:tcPr>
            <w:tcW w:w="1240" w:type="pct"/>
          </w:tcPr>
          <w:p w14:paraId="4C17EB3C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Copyright and credits</w:t>
            </w:r>
          </w:p>
        </w:tc>
        <w:tc>
          <w:tcPr>
            <w:tcW w:w="3760" w:type="pct"/>
          </w:tcPr>
          <w:p w14:paraId="4CA838E2" w14:textId="77777777" w:rsidR="000423B8" w:rsidRPr="000423B8" w:rsidRDefault="000423B8" w:rsidP="000423B8"/>
        </w:tc>
      </w:tr>
      <w:tr w:rsidR="000423B8" w:rsidRPr="000423B8" w14:paraId="18609BB7" w14:textId="77777777" w:rsidTr="00287DE5">
        <w:trPr>
          <w:cantSplit/>
        </w:trPr>
        <w:tc>
          <w:tcPr>
            <w:tcW w:w="1240" w:type="pct"/>
          </w:tcPr>
          <w:p w14:paraId="151B3294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Caption</w:t>
            </w:r>
          </w:p>
        </w:tc>
        <w:tc>
          <w:tcPr>
            <w:tcW w:w="3760" w:type="pct"/>
          </w:tcPr>
          <w:p w14:paraId="4F700AF1" w14:textId="77777777" w:rsidR="000423B8" w:rsidRPr="000423B8" w:rsidRDefault="000423B8" w:rsidP="000423B8"/>
        </w:tc>
      </w:tr>
      <w:tr w:rsidR="000423B8" w:rsidRPr="000423B8" w14:paraId="4B9010D7" w14:textId="77777777" w:rsidTr="00287DE5">
        <w:trPr>
          <w:cantSplit/>
        </w:trPr>
        <w:tc>
          <w:tcPr>
            <w:tcW w:w="1240" w:type="pct"/>
          </w:tcPr>
          <w:p w14:paraId="4D427EFE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Alt text</w:t>
            </w:r>
          </w:p>
        </w:tc>
        <w:tc>
          <w:tcPr>
            <w:tcW w:w="3760" w:type="pct"/>
          </w:tcPr>
          <w:p w14:paraId="0B0EA301" w14:textId="77777777" w:rsidR="000423B8" w:rsidRPr="000423B8" w:rsidRDefault="000423B8" w:rsidP="000423B8"/>
        </w:tc>
      </w:tr>
      <w:tr w:rsidR="000423B8" w:rsidRPr="000423B8" w14:paraId="525A87E0" w14:textId="77777777" w:rsidTr="00287DE5">
        <w:trPr>
          <w:cantSplit/>
        </w:trPr>
        <w:tc>
          <w:tcPr>
            <w:tcW w:w="1240" w:type="pct"/>
          </w:tcPr>
          <w:p w14:paraId="70E2D9C6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Transcript file path</w:t>
            </w:r>
          </w:p>
        </w:tc>
        <w:tc>
          <w:tcPr>
            <w:tcW w:w="3760" w:type="pct"/>
          </w:tcPr>
          <w:p w14:paraId="49C980AF" w14:textId="77777777" w:rsidR="000423B8" w:rsidRPr="000423B8" w:rsidRDefault="000423B8" w:rsidP="000423B8"/>
        </w:tc>
      </w:tr>
    </w:tbl>
    <w:p w14:paraId="761B6F18" w14:textId="77777777" w:rsidR="000423B8" w:rsidRPr="000423B8" w:rsidRDefault="000423B8" w:rsidP="000423B8">
      <w:pPr>
        <w:pStyle w:val="Heading2"/>
      </w:pPr>
      <w:r w:rsidRPr="000423B8">
        <w:t>Asides (right column)</w:t>
      </w:r>
    </w:p>
    <w:tbl>
      <w:tblPr>
        <w:tblW w:w="4996" w:type="pct"/>
        <w:tblBorders>
          <w:top w:val="single" w:sz="4" w:space="0" w:color="909090"/>
          <w:left w:val="single" w:sz="4" w:space="0" w:color="909090"/>
          <w:bottom w:val="single" w:sz="4" w:space="0" w:color="909090"/>
          <w:right w:val="single" w:sz="4" w:space="0" w:color="909090"/>
          <w:insideH w:val="single" w:sz="4" w:space="0" w:color="909090"/>
          <w:insideV w:val="single" w:sz="4" w:space="0" w:color="909090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2597"/>
        <w:gridCol w:w="7875"/>
      </w:tblGrid>
      <w:tr w:rsidR="000423B8" w:rsidRPr="000423B8" w14:paraId="63179F48" w14:textId="77777777" w:rsidTr="00287DE5">
        <w:trPr>
          <w:cantSplit/>
        </w:trPr>
        <w:tc>
          <w:tcPr>
            <w:tcW w:w="1240" w:type="pct"/>
          </w:tcPr>
          <w:p w14:paraId="1581D9F1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Heading</w:t>
            </w:r>
          </w:p>
        </w:tc>
        <w:tc>
          <w:tcPr>
            <w:tcW w:w="3760" w:type="pct"/>
          </w:tcPr>
          <w:p w14:paraId="3192AD85" w14:textId="77777777" w:rsidR="000423B8" w:rsidRPr="000423B8" w:rsidRDefault="000423B8" w:rsidP="000423B8"/>
        </w:tc>
      </w:tr>
      <w:tr w:rsidR="000423B8" w:rsidRPr="000423B8" w14:paraId="1D0ECC51" w14:textId="77777777" w:rsidTr="00287DE5">
        <w:trPr>
          <w:cantSplit/>
        </w:trPr>
        <w:tc>
          <w:tcPr>
            <w:tcW w:w="1240" w:type="pct"/>
          </w:tcPr>
          <w:p w14:paraId="1C467070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Content</w:t>
            </w:r>
          </w:p>
        </w:tc>
        <w:tc>
          <w:tcPr>
            <w:tcW w:w="3760" w:type="pct"/>
          </w:tcPr>
          <w:p w14:paraId="55544603" w14:textId="77777777" w:rsidR="000423B8" w:rsidRPr="000423B8" w:rsidRDefault="000423B8" w:rsidP="000423B8"/>
        </w:tc>
      </w:tr>
    </w:tbl>
    <w:bookmarkEnd w:id="6"/>
    <w:p w14:paraId="5BC0F021" w14:textId="77777777" w:rsidR="000423B8" w:rsidRPr="000423B8" w:rsidRDefault="000423B8" w:rsidP="000423B8">
      <w:pPr>
        <w:pStyle w:val="Heading2"/>
      </w:pPr>
      <w:r w:rsidRPr="000423B8">
        <w:t>Index page (for www.</w:t>
      </w:r>
      <w:hyperlink r:id="rId11" w:history="1">
        <w:r w:rsidRPr="000423B8">
          <w:t>qld.gov.au</w:t>
        </w:r>
      </w:hyperlink>
      <w:r w:rsidRPr="000423B8">
        <w:t xml:space="preserve"> pages)</w:t>
      </w:r>
    </w:p>
    <w:tbl>
      <w:tblPr>
        <w:tblStyle w:val="TableGridLight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3590"/>
        <w:gridCol w:w="6038"/>
      </w:tblGrid>
      <w:tr w:rsidR="000423B8" w:rsidRPr="000423B8" w14:paraId="6D13DA9B" w14:textId="77777777" w:rsidTr="00287DE5">
        <w:tc>
          <w:tcPr>
            <w:tcW w:w="3590" w:type="dxa"/>
          </w:tcPr>
          <w:p w14:paraId="13C8FE61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Index page URL</w:t>
            </w:r>
          </w:p>
        </w:tc>
        <w:tc>
          <w:tcPr>
            <w:tcW w:w="6038" w:type="dxa"/>
          </w:tcPr>
          <w:p w14:paraId="20D3814B" w14:textId="77777777" w:rsidR="000423B8" w:rsidRPr="000423B8" w:rsidRDefault="000423B8" w:rsidP="000423B8"/>
        </w:tc>
      </w:tr>
      <w:tr w:rsidR="000423B8" w:rsidRPr="000423B8" w14:paraId="630F6AD4" w14:textId="77777777" w:rsidTr="00287DE5">
        <w:tc>
          <w:tcPr>
            <w:tcW w:w="3590" w:type="dxa"/>
          </w:tcPr>
          <w:p w14:paraId="2DB66DA3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Thumbnail image file path</w:t>
            </w:r>
          </w:p>
        </w:tc>
        <w:tc>
          <w:tcPr>
            <w:tcW w:w="6038" w:type="dxa"/>
          </w:tcPr>
          <w:p w14:paraId="4A98CD79" w14:textId="77777777" w:rsidR="000423B8" w:rsidRPr="000423B8" w:rsidRDefault="000423B8" w:rsidP="000423B8"/>
        </w:tc>
      </w:tr>
      <w:tr w:rsidR="000423B8" w:rsidRPr="000423B8" w14:paraId="7638389D" w14:textId="77777777" w:rsidTr="00287DE5">
        <w:tc>
          <w:tcPr>
            <w:tcW w:w="3590" w:type="dxa"/>
          </w:tcPr>
          <w:p w14:paraId="618238FB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Thumbnail text</w:t>
            </w:r>
          </w:p>
        </w:tc>
        <w:tc>
          <w:tcPr>
            <w:tcW w:w="6038" w:type="dxa"/>
          </w:tcPr>
          <w:p w14:paraId="5BD0D996" w14:textId="77777777" w:rsidR="000423B8" w:rsidRPr="000423B8" w:rsidRDefault="000423B8" w:rsidP="000423B8"/>
        </w:tc>
      </w:tr>
    </w:tbl>
    <w:p w14:paraId="65E0D92B" w14:textId="77777777" w:rsidR="000423B8" w:rsidRPr="000423B8" w:rsidRDefault="000423B8" w:rsidP="000423B8">
      <w:pPr>
        <w:pStyle w:val="Heading2"/>
      </w:pPr>
      <w:r w:rsidRPr="000423B8">
        <w:t xml:space="preserve">Updates to related pages </w:t>
      </w:r>
    </w:p>
    <w:tbl>
      <w:tblPr>
        <w:tblStyle w:val="TableGridLight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3590"/>
        <w:gridCol w:w="6038"/>
      </w:tblGrid>
      <w:tr w:rsidR="000423B8" w:rsidRPr="000423B8" w14:paraId="2EA7B34D" w14:textId="77777777" w:rsidTr="00287DE5">
        <w:tc>
          <w:tcPr>
            <w:tcW w:w="3590" w:type="dxa"/>
          </w:tcPr>
          <w:p w14:paraId="7DF82374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Secondary website(s)</w:t>
            </w:r>
          </w:p>
        </w:tc>
        <w:tc>
          <w:tcPr>
            <w:tcW w:w="6038" w:type="dxa"/>
          </w:tcPr>
          <w:p w14:paraId="33751B5E" w14:textId="77777777" w:rsidR="000423B8" w:rsidRPr="000423B8" w:rsidRDefault="000423B8" w:rsidP="000423B8">
            <w:r w:rsidRPr="000423B8">
              <w:t>Which URLs link to this page?</w:t>
            </w:r>
          </w:p>
        </w:tc>
      </w:tr>
      <w:tr w:rsidR="000423B8" w:rsidRPr="000423B8" w14:paraId="10AFBEFD" w14:textId="77777777" w:rsidTr="00287DE5">
        <w:tc>
          <w:tcPr>
            <w:tcW w:w="3590" w:type="dxa"/>
          </w:tcPr>
          <w:p w14:paraId="729655C1" w14:textId="77777777" w:rsidR="000423B8" w:rsidRPr="000423B8" w:rsidRDefault="000423B8" w:rsidP="000423B8">
            <w:pPr>
              <w:rPr>
                <w:b/>
              </w:rPr>
            </w:pPr>
            <w:r w:rsidRPr="000423B8">
              <w:rPr>
                <w:b/>
              </w:rPr>
              <w:t>Pages to be decommissioned</w:t>
            </w:r>
          </w:p>
        </w:tc>
        <w:tc>
          <w:tcPr>
            <w:tcW w:w="6038" w:type="dxa"/>
          </w:tcPr>
          <w:p w14:paraId="0C64C394" w14:textId="77777777" w:rsidR="000423B8" w:rsidRPr="000423B8" w:rsidRDefault="000423B8" w:rsidP="000423B8">
            <w:r w:rsidRPr="000423B8">
              <w:t>Which URLs need to be redirected and/or decommissioned after this content is published?</w:t>
            </w:r>
          </w:p>
        </w:tc>
      </w:tr>
    </w:tbl>
    <w:p w14:paraId="413EA88E" w14:textId="77777777" w:rsidR="000423B8" w:rsidRPr="000423B8" w:rsidRDefault="000423B8" w:rsidP="000423B8">
      <w:pPr>
        <w:rPr>
          <w:bCs/>
        </w:rPr>
      </w:pPr>
    </w:p>
    <w:p w14:paraId="1BD535B7" w14:textId="77777777" w:rsidR="008A7AFC" w:rsidRPr="000423B8" w:rsidRDefault="008A7AFC" w:rsidP="000423B8"/>
    <w:sectPr w:rsidR="008A7AFC" w:rsidRPr="000423B8" w:rsidSect="00287DE5">
      <w:headerReference w:type="default" r:id="rId12"/>
      <w:footerReference w:type="default" r:id="rId13"/>
      <w:headerReference w:type="first" r:id="rId14"/>
      <w:pgSz w:w="11906" w:h="16838" w:code="9"/>
      <w:pgMar w:top="993" w:right="707" w:bottom="1560" w:left="709" w:header="0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B23CF" w14:textId="77777777" w:rsidR="00AE1B60" w:rsidRDefault="00AE1B60" w:rsidP="00190C24">
      <w:r>
        <w:separator/>
      </w:r>
    </w:p>
  </w:endnote>
  <w:endnote w:type="continuationSeparator" w:id="0">
    <w:p w14:paraId="539C85AD" w14:textId="77777777" w:rsidR="00AE1B60" w:rsidRDefault="00AE1B60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3F75ED-F482-4ECC-94A9-B462F28EC61B}"/>
    <w:embedBold r:id="rId2" w:fontKey="{25E31D6E-66FC-4AF3-85E8-017C33128E8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4630DAE6-C95B-4842-B3B3-3E7324316FB8}"/>
    <w:embedBold r:id="rId4" w:fontKey="{47415478-CBC3-4E0C-A537-B1C93953B1A4}"/>
    <w:embedItalic r:id="rId5" w:fontKey="{5677F4EC-1770-4465-B031-B1A1608213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Noto Sans Black">
    <w:altName w:val="Calibri"/>
    <w:charset w:val="00"/>
    <w:family w:val="swiss"/>
    <w:pitch w:val="variable"/>
    <w:sig w:usb0="E00002FF" w:usb1="4000201F" w:usb2="0800002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7CD917C-CF51-4FA7-8CC7-273E8C38DC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DFF98F9-1543-425E-9CA6-126757892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7E11" w14:textId="77777777" w:rsidR="000E1223" w:rsidRDefault="0093661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3992B4D4" wp14:editId="4C3009D3">
              <wp:simplePos x="0" y="0"/>
              <wp:positionH relativeFrom="column">
                <wp:posOffset>-466090</wp:posOffset>
              </wp:positionH>
              <wp:positionV relativeFrom="page">
                <wp:posOffset>9832975</wp:posOffset>
              </wp:positionV>
              <wp:extent cx="7577455" cy="867410"/>
              <wp:effectExtent l="0" t="0" r="4445" b="8890"/>
              <wp:wrapNone/>
              <wp:docPr id="162735787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7455" cy="867410"/>
                        <a:chOff x="6008230" y="166883"/>
                        <a:chExt cx="7576639" cy="868431"/>
                      </a:xfrm>
                    </wpg:grpSpPr>
                    <wps:wsp>
                      <wps:cNvPr id="1657250416" name="Rectangle 2"/>
                      <wps:cNvSpPr/>
                      <wps:spPr>
                        <a:xfrm>
                          <a:off x="6008230" y="166883"/>
                          <a:ext cx="7576639" cy="86843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/>
                            </a:gs>
                            <a:gs pos="100000">
                              <a:srgbClr val="00234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3767022" name="Picture 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4722" y="297569"/>
                          <a:ext cx="3097206" cy="520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84A20" id="Group 1" o:spid="_x0000_s1026" style="position:absolute;margin-left:-36.7pt;margin-top:774.25pt;width:596.65pt;height:68.3pt;z-index:-251657216;mso-position-vertical-relative:page;mso-width-relative:margin;mso-height-relative:margin" coordorigin="60082,1668" coordsize="75766,8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">
              <v:rect id="Rectangle 2" o:spid="_x0000_s1027" style="position:absolute;left:60082;top:1668;width:75766;height:8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" fillcolor="#005eb8 [3213]" stroked="f" strokeweight="1pt">
                <v:fill color2="#002346" rotate="t" focusposition=".5,.5" focussize="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99747;top:2975;width:30972;height:52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">
                <v:imagedata r:id="rId2" o:title=""/>
              </v:shape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6BA42" w14:textId="77777777" w:rsidR="00AE1B60" w:rsidRDefault="00AE1B60" w:rsidP="00190C24">
      <w:r>
        <w:separator/>
      </w:r>
    </w:p>
  </w:footnote>
  <w:footnote w:type="continuationSeparator" w:id="0">
    <w:p w14:paraId="6117B8A6" w14:textId="77777777" w:rsidR="00AE1B60" w:rsidRDefault="00AE1B60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734A" w14:textId="77777777" w:rsidR="00273E87" w:rsidRDefault="00273E87" w:rsidP="00555C3B">
    <w:pPr>
      <w:pStyle w:val="Header"/>
      <w:rPr>
        <w:lang w:val="en-US"/>
      </w:rPr>
    </w:pPr>
  </w:p>
  <w:p w14:paraId="4F4DB506" w14:textId="77777777" w:rsidR="00555C3B" w:rsidRPr="00555C3B" w:rsidRDefault="00555C3B" w:rsidP="00555C3B">
    <w:pPr>
      <w:pStyle w:val="Header"/>
      <w:jc w:val="right"/>
      <w:rPr>
        <w:lang w:val="en-US"/>
      </w:rPr>
    </w:pPr>
    <w:r w:rsidRPr="000E1223">
      <w:rPr>
        <w:noProof/>
        <w:color w:val="005EB8" w:themeColor="text1"/>
        <w:sz w:val="22"/>
        <w:szCs w:val="32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EEDCDE" wp14:editId="029C19B4">
              <wp:simplePos x="0" y="0"/>
              <wp:positionH relativeFrom="column">
                <wp:posOffset>-584371</wp:posOffset>
              </wp:positionH>
              <wp:positionV relativeFrom="paragraph">
                <wp:posOffset>267970</wp:posOffset>
              </wp:positionV>
              <wp:extent cx="15113000" cy="0"/>
              <wp:effectExtent l="0" t="0" r="0" b="0"/>
              <wp:wrapNone/>
              <wp:docPr id="7645847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13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F4C5E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pt,21.1pt" to="1144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" strokecolor="#005eb8 [3213]" strokeweight="1pt">
              <v:stroke joinstyle="miter"/>
            </v:line>
          </w:pict>
        </mc:Fallback>
      </mc:AlternateContent>
    </w:r>
    <w:r w:rsidRPr="000E1223">
      <w:rPr>
        <w:color w:val="005EB8" w:themeColor="text1"/>
        <w:sz w:val="22"/>
        <w:szCs w:val="32"/>
        <w:lang w:val="en-US"/>
      </w:rPr>
      <w:t>Queensland Government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5251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487EF8"/>
    <w:multiLevelType w:val="hybridMultilevel"/>
    <w:tmpl w:val="69EA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F374EF"/>
    <w:multiLevelType w:val="hybridMultilevel"/>
    <w:tmpl w:val="2CF87E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0A22C3"/>
    <w:multiLevelType w:val="hybridMultilevel"/>
    <w:tmpl w:val="8DC41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4"/>
  </w:num>
  <w:num w:numId="3" w16cid:durableId="424690506">
    <w:abstractNumId w:val="3"/>
  </w:num>
  <w:num w:numId="4" w16cid:durableId="1352219071">
    <w:abstractNumId w:val="0"/>
  </w:num>
  <w:num w:numId="5" w16cid:durableId="688750406">
    <w:abstractNumId w:val="7"/>
  </w:num>
  <w:num w:numId="6" w16cid:durableId="510291249">
    <w:abstractNumId w:val="5"/>
  </w:num>
  <w:num w:numId="7" w16cid:durableId="1830637245">
    <w:abstractNumId w:val="6"/>
  </w:num>
  <w:num w:numId="8" w16cid:durableId="1062021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8F3"/>
    <w:rsid w:val="00003124"/>
    <w:rsid w:val="00007985"/>
    <w:rsid w:val="0002155B"/>
    <w:rsid w:val="000423B8"/>
    <w:rsid w:val="000425F7"/>
    <w:rsid w:val="000436FC"/>
    <w:rsid w:val="0005471A"/>
    <w:rsid w:val="00066E58"/>
    <w:rsid w:val="000B61AC"/>
    <w:rsid w:val="000E1223"/>
    <w:rsid w:val="000F4E58"/>
    <w:rsid w:val="000F7FDE"/>
    <w:rsid w:val="001000FC"/>
    <w:rsid w:val="00101904"/>
    <w:rsid w:val="0011122C"/>
    <w:rsid w:val="001206C4"/>
    <w:rsid w:val="001222EA"/>
    <w:rsid w:val="00134EFF"/>
    <w:rsid w:val="0014521E"/>
    <w:rsid w:val="00190C24"/>
    <w:rsid w:val="001C43F0"/>
    <w:rsid w:val="001F2B12"/>
    <w:rsid w:val="001F3A36"/>
    <w:rsid w:val="00227C27"/>
    <w:rsid w:val="002371F7"/>
    <w:rsid w:val="0024520B"/>
    <w:rsid w:val="00264CFD"/>
    <w:rsid w:val="002706E8"/>
    <w:rsid w:val="00273E87"/>
    <w:rsid w:val="00287DE5"/>
    <w:rsid w:val="002B15E5"/>
    <w:rsid w:val="002B5219"/>
    <w:rsid w:val="002B7607"/>
    <w:rsid w:val="002E3E34"/>
    <w:rsid w:val="002F78A2"/>
    <w:rsid w:val="00320670"/>
    <w:rsid w:val="00325176"/>
    <w:rsid w:val="00337EAA"/>
    <w:rsid w:val="00355E78"/>
    <w:rsid w:val="0038096F"/>
    <w:rsid w:val="00385A56"/>
    <w:rsid w:val="00396D5E"/>
    <w:rsid w:val="003975D2"/>
    <w:rsid w:val="003C33FE"/>
    <w:rsid w:val="003D33F7"/>
    <w:rsid w:val="003D540F"/>
    <w:rsid w:val="003E5C52"/>
    <w:rsid w:val="003F643A"/>
    <w:rsid w:val="00402CFC"/>
    <w:rsid w:val="00403EF1"/>
    <w:rsid w:val="00404BCA"/>
    <w:rsid w:val="00416A49"/>
    <w:rsid w:val="00442FE1"/>
    <w:rsid w:val="004468D2"/>
    <w:rsid w:val="004562DA"/>
    <w:rsid w:val="00476A07"/>
    <w:rsid w:val="004861D8"/>
    <w:rsid w:val="004A5E19"/>
    <w:rsid w:val="004E5A25"/>
    <w:rsid w:val="004E62A1"/>
    <w:rsid w:val="00540992"/>
    <w:rsid w:val="00543A32"/>
    <w:rsid w:val="00555585"/>
    <w:rsid w:val="0055582F"/>
    <w:rsid w:val="00555C3B"/>
    <w:rsid w:val="005A28EB"/>
    <w:rsid w:val="005B0EC5"/>
    <w:rsid w:val="005B79A8"/>
    <w:rsid w:val="005C68D9"/>
    <w:rsid w:val="005F4331"/>
    <w:rsid w:val="0062040F"/>
    <w:rsid w:val="006239A5"/>
    <w:rsid w:val="00636B71"/>
    <w:rsid w:val="006420CC"/>
    <w:rsid w:val="00646AE8"/>
    <w:rsid w:val="00672747"/>
    <w:rsid w:val="006938EE"/>
    <w:rsid w:val="006C3D8E"/>
    <w:rsid w:val="006F0011"/>
    <w:rsid w:val="007274E7"/>
    <w:rsid w:val="007B4E7E"/>
    <w:rsid w:val="007D023E"/>
    <w:rsid w:val="007D0BEA"/>
    <w:rsid w:val="007D3462"/>
    <w:rsid w:val="0080579A"/>
    <w:rsid w:val="008171D4"/>
    <w:rsid w:val="0083235D"/>
    <w:rsid w:val="00834179"/>
    <w:rsid w:val="0084602D"/>
    <w:rsid w:val="00852BD5"/>
    <w:rsid w:val="00864110"/>
    <w:rsid w:val="008641E2"/>
    <w:rsid w:val="0088002B"/>
    <w:rsid w:val="00882017"/>
    <w:rsid w:val="00887A49"/>
    <w:rsid w:val="008A4FA7"/>
    <w:rsid w:val="008A7AFC"/>
    <w:rsid w:val="00907963"/>
    <w:rsid w:val="009222D8"/>
    <w:rsid w:val="00931647"/>
    <w:rsid w:val="00936613"/>
    <w:rsid w:val="00956995"/>
    <w:rsid w:val="0096078C"/>
    <w:rsid w:val="0096595E"/>
    <w:rsid w:val="009659AB"/>
    <w:rsid w:val="009A0862"/>
    <w:rsid w:val="009A5056"/>
    <w:rsid w:val="009A7275"/>
    <w:rsid w:val="009B7893"/>
    <w:rsid w:val="009E5EE5"/>
    <w:rsid w:val="009F02B3"/>
    <w:rsid w:val="00A16CEF"/>
    <w:rsid w:val="00A25FB3"/>
    <w:rsid w:val="00A36618"/>
    <w:rsid w:val="00A37A8D"/>
    <w:rsid w:val="00A40883"/>
    <w:rsid w:val="00A47F67"/>
    <w:rsid w:val="00A65710"/>
    <w:rsid w:val="00A8440B"/>
    <w:rsid w:val="00A86680"/>
    <w:rsid w:val="00AB0A25"/>
    <w:rsid w:val="00AC555D"/>
    <w:rsid w:val="00AD2501"/>
    <w:rsid w:val="00AD5F26"/>
    <w:rsid w:val="00AE022D"/>
    <w:rsid w:val="00AE1B60"/>
    <w:rsid w:val="00AF7DD9"/>
    <w:rsid w:val="00B04635"/>
    <w:rsid w:val="00B30EA8"/>
    <w:rsid w:val="00B33337"/>
    <w:rsid w:val="00B613E4"/>
    <w:rsid w:val="00B70170"/>
    <w:rsid w:val="00B8699D"/>
    <w:rsid w:val="00B9771E"/>
    <w:rsid w:val="00BC4AA9"/>
    <w:rsid w:val="00BC6556"/>
    <w:rsid w:val="00BD0F68"/>
    <w:rsid w:val="00BD2974"/>
    <w:rsid w:val="00BE78F3"/>
    <w:rsid w:val="00C07E26"/>
    <w:rsid w:val="00C31759"/>
    <w:rsid w:val="00C33A93"/>
    <w:rsid w:val="00C51A70"/>
    <w:rsid w:val="00C51D08"/>
    <w:rsid w:val="00CA66DC"/>
    <w:rsid w:val="00CB07AD"/>
    <w:rsid w:val="00CB609F"/>
    <w:rsid w:val="00CC7632"/>
    <w:rsid w:val="00CD57A1"/>
    <w:rsid w:val="00CD793C"/>
    <w:rsid w:val="00D01CD2"/>
    <w:rsid w:val="00D13431"/>
    <w:rsid w:val="00D23470"/>
    <w:rsid w:val="00D75050"/>
    <w:rsid w:val="00D842DF"/>
    <w:rsid w:val="00D94442"/>
    <w:rsid w:val="00DC5E03"/>
    <w:rsid w:val="00DD5973"/>
    <w:rsid w:val="00DE1E49"/>
    <w:rsid w:val="00DF2836"/>
    <w:rsid w:val="00E3336E"/>
    <w:rsid w:val="00E42000"/>
    <w:rsid w:val="00E441D6"/>
    <w:rsid w:val="00E47FB8"/>
    <w:rsid w:val="00E872C5"/>
    <w:rsid w:val="00EA2EFC"/>
    <w:rsid w:val="00EF474F"/>
    <w:rsid w:val="00EF4AC5"/>
    <w:rsid w:val="00F16981"/>
    <w:rsid w:val="00F367B3"/>
    <w:rsid w:val="00F37CA9"/>
    <w:rsid w:val="00F43573"/>
    <w:rsid w:val="00F447A2"/>
    <w:rsid w:val="00FA47EF"/>
    <w:rsid w:val="00FE1554"/>
    <w:rsid w:val="00FE6C82"/>
    <w:rsid w:val="00FF2020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E69F4"/>
  <w15:chartTrackingRefBased/>
  <w15:docId w15:val="{884E5234-424A-4D44-BD99-DB15DFAF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287DE5"/>
    <w:pPr>
      <w:spacing w:after="120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22D8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b/>
      <w:color w:val="05325F" w:themeColor="text2"/>
      <w:sz w:val="36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74E7"/>
    <w:pPr>
      <w:spacing w:before="240"/>
      <w:outlineLvl w:val="1"/>
    </w:pPr>
    <w:rPr>
      <w:rFonts w:cs="Arial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74E7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222D8"/>
    <w:pPr>
      <w:spacing w:before="240"/>
      <w:outlineLvl w:val="3"/>
    </w:pPr>
    <w:rPr>
      <w:rFonts w:ascii="Noto Serif" w:hAnsi="Noto Serif" w:cs="Arial"/>
      <w:bCs/>
      <w:i/>
      <w:iCs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222D8"/>
    <w:rPr>
      <w:rFonts w:ascii="Noto Sans" w:eastAsia="MS Mincho" w:hAnsi="Noto Sans" w:cs="Arial"/>
      <w:b/>
      <w:color w:val="05325F" w:themeColor="text2"/>
      <w:sz w:val="36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274E7"/>
    <w:rPr>
      <w:rFonts w:ascii="Arial" w:eastAsiaTheme="minorEastAsia" w:hAnsi="Arial" w:cs="Arial"/>
      <w:b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74E7"/>
    <w:rPr>
      <w:rFonts w:ascii="Arial" w:eastAsiaTheme="minorEastAsia" w:hAnsi="Arial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222D8"/>
    <w:rPr>
      <w:rFonts w:ascii="Noto Serif" w:eastAsiaTheme="minorEastAsia" w:hAnsi="Noto Serif" w:cs="Arial"/>
      <w:bCs/>
      <w:i/>
      <w:iCs/>
      <w:sz w:val="32"/>
      <w:szCs w:val="20"/>
    </w:rPr>
  </w:style>
  <w:style w:type="paragraph" w:styleId="NoSpacing">
    <w:name w:val="No Spacing"/>
    <w:uiPriority w:val="1"/>
    <w:qFormat/>
    <w:rsid w:val="007274E7"/>
    <w:rPr>
      <w:rFonts w:ascii="Arial" w:hAnsi="Arial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Blue">
    <w:name w:val="Table - Qld Blue"/>
    <w:basedOn w:val="TableNormal"/>
    <w:rsid w:val="00540992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70" w:type="dxa"/>
        <w:bottom w:w="113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Noto Sans" w:hAnsi="Noto Sans"/>
        <w:b/>
        <w:color w:val="FFFFFF"/>
        <w:sz w:val="24"/>
      </w:rPr>
      <w:tblPr/>
      <w:tcPr>
        <w:shd w:val="clear" w:color="auto" w:fill="05325F" w:themeFill="text2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firstCol">
      <w:rPr>
        <w:rFonts w:ascii="Noto Sans" w:hAnsi="Noto Sans"/>
        <w:b/>
      </w:rPr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PlainTable2">
    <w:name w:val="Plain Table 2"/>
    <w:basedOn w:val="TableNormal"/>
    <w:uiPriority w:val="42"/>
    <w:rsid w:val="00E441D6"/>
    <w:tblPr>
      <w:tblStyleRowBandSize w:val="1"/>
      <w:tblStyleColBandSize w:val="1"/>
      <w:tblBorders>
        <w:top w:val="single" w:sz="4" w:space="0" w:color="5BAEFF" w:themeColor="text1" w:themeTint="80"/>
        <w:bottom w:val="single" w:sz="4" w:space="0" w:color="5BAE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BAE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BAE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2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1Horz">
      <w:tblPr/>
      <w:tcPr>
        <w:tcBorders>
          <w:top w:val="single" w:sz="4" w:space="0" w:color="5BAEFF" w:themeColor="text1" w:themeTint="80"/>
          <w:bottom w:val="single" w:sz="4" w:space="0" w:color="5BAEF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F0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ltraHeading">
    <w:name w:val="Ultra Heading"/>
    <w:link w:val="UltraHeadingChar"/>
    <w:autoRedefine/>
    <w:qFormat/>
    <w:rsid w:val="009222D8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UltraHeadingChar">
    <w:name w:val="Ultra Heading Char"/>
    <w:basedOn w:val="Heading1Char"/>
    <w:link w:val="UltraHeading"/>
    <w:rsid w:val="009222D8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styleId="Hyperlink">
    <w:name w:val="Hyperlink"/>
    <w:basedOn w:val="DefaultParagraphFont"/>
    <w:uiPriority w:val="99"/>
    <w:unhideWhenUsed/>
    <w:rsid w:val="003251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25176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423B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qld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%20Callow\Documents\Nikki%20work\Word%20templates\content-brief-template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FD0B3EDD3AA45B1884F0EAECE2F9B" ma:contentTypeVersion="18" ma:contentTypeDescription="Create a new document." ma:contentTypeScope="" ma:versionID="e5a72b9fb4983415ee72318f18df6f90">
  <xsd:schema xmlns:xsd="http://www.w3.org/2001/XMLSchema" xmlns:xs="http://www.w3.org/2001/XMLSchema" xmlns:p="http://schemas.microsoft.com/office/2006/metadata/properties" xmlns:ns2="354c48d3-27bf-4d4e-978a-3ade38d58c38" xmlns:ns3="7925581f-6df3-4b7d-a52c-3020ff729963" targetNamespace="http://schemas.microsoft.com/office/2006/metadata/properties" ma:root="true" ma:fieldsID="f01da5a17f09d2bca7cec7809cb1629b" ns2:_="" ns3:_="">
    <xsd:import namespace="354c48d3-27bf-4d4e-978a-3ade38d58c38"/>
    <xsd:import namespace="7925581f-6df3-4b7d-a52c-3020ff729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c48d3-27bf-4d4e-978a-3ade38d58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5581f-6df3-4b7d-a52c-3020ff72996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83edce-66af-42a6-ab89-a25c2c076f68}" ma:internalName="TaxCatchAll" ma:showField="CatchAllData" ma:web="7925581f-6df3-4b7d-a52c-3020ff729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25581f-6df3-4b7d-a52c-3020ff729963" xsi:nil="true"/>
    <lcf76f155ced4ddcb4097134ff3c332f xmlns="354c48d3-27bf-4d4e-978a-3ade38d58c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0CC4DD-4C76-4467-B935-5353A69DB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c48d3-27bf-4d4e-978a-3ade38d58c38"/>
    <ds:schemaRef ds:uri="7925581f-6df3-4b7d-a52c-3020ff729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7925581f-6df3-4b7d-a52c-3020ff729963"/>
    <ds:schemaRef ds:uri="354c48d3-27bf-4d4e-978a-3ade38d58c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content-brief-template.dotx</Template>
  <TotalTime>0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Callow</dc:creator>
  <cp:keywords/>
  <dc:description/>
  <cp:lastModifiedBy>Nicole Callow</cp:lastModifiedBy>
  <cp:revision>1</cp:revision>
  <cp:lastPrinted>2025-08-07T05:04:00Z</cp:lastPrinted>
  <dcterms:created xsi:type="dcterms:W3CDTF">2025-11-13T06:18:00Z</dcterms:created>
  <dcterms:modified xsi:type="dcterms:W3CDTF">2025-11-13T06:18:00Z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0x010100C67FD0B3EDD3AA45B1884F0EAECE2F9B</vt:lpwstr>
  </property>
  <property fmtid="{D5CDD505-2E9C-101B-9397-08002B2CF9AE}" pid="3" name="_dlc_DocIdItemGuid">
    <vt:lpwstr>6e48cf49-aa46-4e47-8d43-633d8663122b</vt:lpwstr>
  </property>
  <property fmtid="{D5CDD505-2E9C-101B-9397-08002B2CF9AE}" pid="4" name="MediaServiceImageTags">
    <vt:lpwstr/>
  </property>
</Properties>
</file>